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5</TotalTime>
  <Pages>5</Pages>
  <Words>534</Words>
  <Characters>3047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Company>微软中国</Company>
  <LinksUpToDate>false</LinksUpToDate>
  <CharactersWithSpaces>3574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7CC454B122FF4BDCA82B100D42D3AA81_13</vt:lpwstr>
  </property>
</Properties>
</file>