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32EEB"/>
    <w:multiLevelType w:val="singleLevel"/>
    <w:tmpl w:val="48A32EEB"/>
    <w:lvl w:ilvl="0">
      <w:start w:val="1"/>
      <w:numFmt w:val="decimal"/>
      <w:suff w:val="space"/>
      <w:lvlText w:val="%1."/>
      <w:lvlJc w:val="left"/>
    </w:lvl>
  </w:abstractNum>
  <w:abstractNum w:abstractNumId="1">
    <w:nsid w:val="5566BB98"/>
    <w:multiLevelType w:val="singleLevel"/>
    <w:tmpl w:val="5566BB98"/>
    <w:lvl w:ilvl="0">
      <w:start w:val="3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2">
    <w:nsid w:val="79D391FA"/>
    <w:multiLevelType w:val="singleLevel"/>
    <w:tmpl w:val="79D391FA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3"/>
    </w:lvlOverride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广信君达信笩~</Template>
  <TotalTime>107</TotalTime>
  <Pages>5</Pages>
  <Words>540</Words>
  <Characters>3083</Characters>
  <Application>Microsoft Office Word</Application>
  <DocSecurity>0</DocSecurity>
  <PresentationFormat/>
  <Lines>25</Lines>
  <Paragraphs>7</Paragraphs>
  <Slides>0</Slides>
  <Notes>0</Notes>
  <HiddenSlides>0</HiddenSlides>
  <MMClips>0</MMClips>
  <ScaleCrop>false</ScaleCrop>
  <Company>微软中国</Company>
  <LinksUpToDate>false</LinksUpToDate>
  <CharactersWithSpaces>3616</CharactersWithSpaces>
  <SharedDoc>false</SharedDoc>
  <HyperlinksChanged>false</HyperlinksChanged>
  <AppVersion>14.0000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CD3F2A8FCBB447DB8D397380A77D0A88_13</vt:lpwstr>
  </property>
  <property fmtid="{D5CDD505-2E9C-101B-9397-08002B2CF9AE}" pid="4" name="KSOTemplateDocerSaveRecord">
    <vt:lpwstr>eyJoZGlkIjoiMWMxYTBmM2ExNDA5MTI5NmEwNjA4YTk5MmRmY2Y2MzgiLCJ1c2VySWQiOiIzNTY0OTQ4OTUifQ==</vt:lpwstr>
  </property>
</Properties>
</file>